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460B3" w14:textId="77777777" w:rsidR="00D144F1" w:rsidRDefault="00D144F1" w:rsidP="00D144F1">
      <w:pPr>
        <w:pStyle w:val="Corpodetexto"/>
        <w:rPr>
          <w:rFonts w:ascii="Arial" w:hAnsi="Arial" w:cs="Arial"/>
        </w:rPr>
      </w:pPr>
    </w:p>
    <w:p w14:paraId="0ECADA4D" w14:textId="78DA5B53" w:rsidR="00D144F1" w:rsidRPr="00F842F0" w:rsidRDefault="00D144F1" w:rsidP="00D144F1">
      <w:pPr>
        <w:pStyle w:val="Corpodetexto"/>
        <w:rPr>
          <w:rFonts w:ascii="Arial" w:hAnsi="Arial" w:cs="Arial"/>
        </w:rPr>
      </w:pPr>
      <w:r w:rsidRPr="00F842F0">
        <w:rPr>
          <w:rFonts w:ascii="Arial" w:hAnsi="Arial" w:cs="Arial"/>
        </w:rPr>
        <w:t xml:space="preserve">Ofício </w:t>
      </w:r>
      <w:r w:rsidRPr="00477E9F">
        <w:rPr>
          <w:rFonts w:ascii="Arial" w:hAnsi="Arial" w:cs="Arial"/>
        </w:rPr>
        <w:t xml:space="preserve">nº </w:t>
      </w:r>
      <w:r>
        <w:rPr>
          <w:rFonts w:ascii="Arial" w:hAnsi="Arial" w:cs="Arial"/>
          <w:lang w:val="pt-BR"/>
        </w:rPr>
        <w:t>99999</w:t>
      </w:r>
      <w:r>
        <w:rPr>
          <w:rFonts w:ascii="Arial" w:hAnsi="Arial" w:cs="Arial"/>
          <w:lang w:val="pt-BR"/>
        </w:rPr>
        <w:t>/</w:t>
      </w:r>
      <w:r w:rsidRPr="00F842F0">
        <w:rPr>
          <w:rFonts w:ascii="Arial" w:hAnsi="Arial" w:cs="Arial"/>
        </w:rPr>
        <w:t>2026</w:t>
      </w:r>
    </w:p>
    <w:p w14:paraId="17256290" w14:textId="77777777" w:rsidR="00D144F1" w:rsidRPr="00F842F0" w:rsidRDefault="00D144F1" w:rsidP="00D144F1">
      <w:pPr>
        <w:pStyle w:val="Corpodetexto"/>
        <w:rPr>
          <w:rFonts w:ascii="Arial" w:hAnsi="Arial" w:cs="Arial"/>
          <w:sz w:val="20"/>
        </w:rPr>
      </w:pPr>
    </w:p>
    <w:p w14:paraId="308F9FF8" w14:textId="4AF55795" w:rsidR="002B5A7E" w:rsidRDefault="00D144F1" w:rsidP="00D144F1">
      <w:pPr>
        <w:pStyle w:val="Corpodetexto"/>
        <w:spacing w:before="92"/>
        <w:jc w:val="right"/>
        <w:rPr>
          <w:rFonts w:ascii="Arial" w:hAnsi="Arial" w:cs="Arial"/>
        </w:rPr>
      </w:pPr>
      <w:r w:rsidRPr="00F842F0">
        <w:rPr>
          <w:rFonts w:ascii="Arial" w:hAnsi="Arial" w:cs="Arial"/>
        </w:rPr>
        <w:t xml:space="preserve">Carpina, </w:t>
      </w:r>
      <w:r>
        <w:rPr>
          <w:rFonts w:ascii="Arial" w:hAnsi="Arial" w:cs="Arial"/>
        </w:rPr>
        <w:t xml:space="preserve">07 </w:t>
      </w:r>
      <w:r w:rsidRPr="00F842F0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 xml:space="preserve">outubro </w:t>
      </w:r>
      <w:r w:rsidRPr="00F842F0">
        <w:rPr>
          <w:rFonts w:ascii="Arial" w:hAnsi="Arial" w:cs="Arial"/>
        </w:rPr>
        <w:t>de</w:t>
      </w:r>
      <w:r w:rsidRPr="00F842F0">
        <w:rPr>
          <w:rFonts w:ascii="Arial" w:hAnsi="Arial" w:cs="Arial"/>
          <w:spacing w:val="-2"/>
        </w:rPr>
        <w:t xml:space="preserve"> </w:t>
      </w:r>
      <w:r w:rsidRPr="00F842F0">
        <w:rPr>
          <w:rFonts w:ascii="Arial" w:hAnsi="Arial" w:cs="Arial"/>
        </w:rPr>
        <w:t>2026</w:t>
      </w:r>
      <w:r>
        <w:rPr>
          <w:rFonts w:ascii="Arial" w:hAnsi="Arial" w:cs="Arial"/>
        </w:rPr>
        <w:t>.</w:t>
      </w:r>
    </w:p>
    <w:p w14:paraId="12EE5601" w14:textId="77777777" w:rsidR="00D144F1" w:rsidRDefault="00D144F1" w:rsidP="00D144F1">
      <w:pPr>
        <w:pStyle w:val="Corpodetexto"/>
        <w:spacing w:before="92"/>
        <w:jc w:val="right"/>
        <w:rPr>
          <w:rFonts w:ascii="Arial" w:hAnsi="Arial" w:cs="Arial"/>
        </w:rPr>
      </w:pPr>
    </w:p>
    <w:p w14:paraId="2F4DCDB9" w14:textId="77777777" w:rsidR="00D144F1" w:rsidRDefault="00D144F1" w:rsidP="00D144F1">
      <w:pPr>
        <w:pStyle w:val="Corpodetexto"/>
        <w:spacing w:before="92"/>
        <w:jc w:val="right"/>
        <w:rPr>
          <w:rFonts w:ascii="Arial" w:hAnsi="Arial" w:cs="Arial"/>
        </w:rPr>
      </w:pPr>
    </w:p>
    <w:p w14:paraId="3037B80F" w14:textId="245CEEE4" w:rsidR="00D144F1" w:rsidRPr="00F842F0" w:rsidRDefault="00D144F1" w:rsidP="00D144F1">
      <w:pPr>
        <w:rPr>
          <w:rFonts w:cs="Arial"/>
          <w:szCs w:val="24"/>
        </w:rPr>
      </w:pPr>
      <w:r>
        <w:rPr>
          <w:rFonts w:cs="Arial"/>
          <w:szCs w:val="24"/>
        </w:rPr>
        <w:t>Ao</w:t>
      </w:r>
      <w:r w:rsidRPr="00F842F0">
        <w:rPr>
          <w:rFonts w:cs="Arial"/>
          <w:szCs w:val="24"/>
        </w:rPr>
        <w:t xml:space="preserve"> Ilustríssim</w:t>
      </w:r>
      <w:r>
        <w:rPr>
          <w:rFonts w:cs="Arial"/>
          <w:szCs w:val="24"/>
        </w:rPr>
        <w:t>o</w:t>
      </w:r>
      <w:r w:rsidRPr="00F842F0">
        <w:rPr>
          <w:rFonts w:cs="Arial"/>
          <w:szCs w:val="24"/>
        </w:rPr>
        <w:t xml:space="preserve"> Senhor</w:t>
      </w:r>
    </w:p>
    <w:p w14:paraId="649CD231" w14:textId="2C8588A5" w:rsidR="00D144F1" w:rsidRPr="00F842F0" w:rsidRDefault="00D144F1" w:rsidP="00D144F1">
      <w:pPr>
        <w:rPr>
          <w:rFonts w:cs="Arial"/>
          <w:szCs w:val="24"/>
        </w:rPr>
      </w:pPr>
      <w:r>
        <w:rPr>
          <w:rFonts w:cs="Arial"/>
          <w:b/>
          <w:bCs/>
          <w:szCs w:val="24"/>
        </w:rPr>
        <w:t>NOME COMPLETO DO DESTINATÁRIO</w:t>
      </w:r>
    </w:p>
    <w:p w14:paraId="6F388B39" w14:textId="72003299" w:rsidR="00D144F1" w:rsidRPr="00F842F0" w:rsidRDefault="00D144F1" w:rsidP="00D144F1">
      <w:pPr>
        <w:rPr>
          <w:rFonts w:cs="Arial"/>
          <w:szCs w:val="24"/>
        </w:rPr>
      </w:pPr>
      <w:r>
        <w:rPr>
          <w:rFonts w:cs="Arial"/>
          <w:b/>
          <w:bCs/>
          <w:i/>
          <w:iCs/>
          <w:szCs w:val="24"/>
        </w:rPr>
        <w:t>Cargo do destinatário</w:t>
      </w:r>
    </w:p>
    <w:p w14:paraId="6741F959" w14:textId="4B7BB917" w:rsidR="00D144F1" w:rsidRPr="00F842F0" w:rsidRDefault="00D144F1" w:rsidP="00D144F1">
      <w:pPr>
        <w:rPr>
          <w:rFonts w:cs="Arial"/>
          <w:szCs w:val="24"/>
        </w:rPr>
      </w:pPr>
      <w:r>
        <w:rPr>
          <w:rFonts w:cs="Arial"/>
          <w:szCs w:val="24"/>
        </w:rPr>
        <w:t>Órgão/setor do destinatário</w:t>
      </w:r>
    </w:p>
    <w:p w14:paraId="6907BE0C" w14:textId="77777777" w:rsidR="00D144F1" w:rsidRDefault="00D144F1" w:rsidP="00D144F1">
      <w:pPr>
        <w:jc w:val="both"/>
        <w:rPr>
          <w:rFonts w:cs="Arial"/>
          <w:b/>
          <w:bCs/>
          <w:szCs w:val="24"/>
        </w:rPr>
      </w:pPr>
    </w:p>
    <w:p w14:paraId="3E5A1DD4" w14:textId="77777777" w:rsidR="00572FD1" w:rsidRPr="00F842F0" w:rsidRDefault="00572FD1" w:rsidP="00D144F1">
      <w:pPr>
        <w:jc w:val="both"/>
        <w:rPr>
          <w:rFonts w:cs="Arial"/>
          <w:b/>
          <w:bCs/>
          <w:szCs w:val="24"/>
        </w:rPr>
      </w:pPr>
    </w:p>
    <w:p w14:paraId="6912AFB8" w14:textId="33A1E847" w:rsidR="00D144F1" w:rsidRPr="00D144F1" w:rsidRDefault="00D144F1" w:rsidP="00D144F1">
      <w:pPr>
        <w:jc w:val="both"/>
        <w:rPr>
          <w:rFonts w:cs="Arial"/>
          <w:szCs w:val="24"/>
        </w:rPr>
      </w:pPr>
      <w:r w:rsidRPr="00F842F0">
        <w:rPr>
          <w:rFonts w:cs="Arial"/>
          <w:b/>
          <w:bCs/>
          <w:szCs w:val="24"/>
        </w:rPr>
        <w:t>Assunto:</w:t>
      </w:r>
      <w:r>
        <w:rPr>
          <w:rFonts w:cs="Arial"/>
          <w:b/>
          <w:bCs/>
          <w:szCs w:val="24"/>
        </w:rPr>
        <w:t xml:space="preserve"> </w:t>
      </w:r>
      <w:r>
        <w:rPr>
          <w:rFonts w:cs="Arial"/>
          <w:szCs w:val="24"/>
        </w:rPr>
        <w:t>XXXXXXX</w:t>
      </w:r>
    </w:p>
    <w:p w14:paraId="5473BBDA" w14:textId="77777777" w:rsidR="00D144F1" w:rsidRDefault="00D144F1" w:rsidP="00D144F1">
      <w:pPr>
        <w:pStyle w:val="Corpodetexto"/>
        <w:spacing w:before="92"/>
        <w:jc w:val="both"/>
      </w:pPr>
    </w:p>
    <w:p w14:paraId="4D6F08EA" w14:textId="77777777" w:rsidR="00D144F1" w:rsidRDefault="00D144F1" w:rsidP="00D144F1">
      <w:pPr>
        <w:spacing w:line="360" w:lineRule="auto"/>
        <w:ind w:firstLine="567"/>
        <w:jc w:val="both"/>
        <w:rPr>
          <w:rFonts w:cs="Arial"/>
        </w:rPr>
      </w:pPr>
    </w:p>
    <w:p w14:paraId="215DB2E0" w14:textId="31DAE59C" w:rsidR="00D144F1" w:rsidRPr="00D00D93" w:rsidRDefault="00D144F1" w:rsidP="00D144F1">
      <w:pPr>
        <w:spacing w:line="360" w:lineRule="auto"/>
        <w:ind w:firstLine="567"/>
        <w:jc w:val="both"/>
        <w:rPr>
          <w:rFonts w:cs="Arial"/>
          <w:szCs w:val="24"/>
        </w:rPr>
      </w:pPr>
      <w:r w:rsidRPr="00D00D93">
        <w:rPr>
          <w:rFonts w:cs="Arial"/>
          <w:szCs w:val="24"/>
        </w:rPr>
        <w:t>Prezad</w:t>
      </w:r>
      <w:r w:rsidRPr="00D00D93">
        <w:rPr>
          <w:rFonts w:cs="Arial"/>
          <w:szCs w:val="24"/>
        </w:rPr>
        <w:t>o</w:t>
      </w:r>
      <w:r w:rsidR="00080BD1" w:rsidRPr="00D00D93">
        <w:rPr>
          <w:rFonts w:cs="Arial"/>
          <w:szCs w:val="24"/>
        </w:rPr>
        <w:t>(a)</w:t>
      </w:r>
      <w:r w:rsidRPr="00D00D93">
        <w:rPr>
          <w:rFonts w:cs="Arial"/>
          <w:szCs w:val="24"/>
        </w:rPr>
        <w:t xml:space="preserve"> Senhor</w:t>
      </w:r>
      <w:r w:rsidR="00080BD1" w:rsidRPr="00D00D93">
        <w:rPr>
          <w:rFonts w:cs="Arial"/>
          <w:szCs w:val="24"/>
        </w:rPr>
        <w:t>(a)</w:t>
      </w:r>
      <w:r w:rsidRPr="00D00D93">
        <w:rPr>
          <w:rFonts w:cs="Arial"/>
          <w:szCs w:val="24"/>
        </w:rPr>
        <w:t>,</w:t>
      </w:r>
    </w:p>
    <w:p w14:paraId="14DD13FF" w14:textId="77777777" w:rsidR="00080BD1" w:rsidRPr="00D00D93" w:rsidRDefault="00080BD1" w:rsidP="00080BD1">
      <w:pPr>
        <w:spacing w:line="360" w:lineRule="auto"/>
        <w:ind w:firstLine="567"/>
        <w:jc w:val="both"/>
        <w:rPr>
          <w:rFonts w:cs="Arial"/>
          <w:szCs w:val="24"/>
        </w:rPr>
      </w:pPr>
      <w:proofErr w:type="spellStart"/>
      <w:r w:rsidRPr="00D00D93">
        <w:rPr>
          <w:rFonts w:cs="Arial"/>
          <w:szCs w:val="24"/>
        </w:rPr>
        <w:t>Lorem</w:t>
      </w:r>
      <w:proofErr w:type="spellEnd"/>
      <w:r w:rsidRPr="00D00D93">
        <w:rPr>
          <w:rFonts w:cs="Arial"/>
          <w:szCs w:val="24"/>
        </w:rPr>
        <w:t xml:space="preserve"> ipsum </w:t>
      </w:r>
      <w:proofErr w:type="spellStart"/>
      <w:r w:rsidRPr="00D00D93">
        <w:rPr>
          <w:rFonts w:cs="Arial"/>
          <w:szCs w:val="24"/>
        </w:rPr>
        <w:t>dolor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sit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amet</w:t>
      </w:r>
      <w:proofErr w:type="spellEnd"/>
      <w:r w:rsidRPr="00D00D93">
        <w:rPr>
          <w:rFonts w:cs="Arial"/>
          <w:szCs w:val="24"/>
        </w:rPr>
        <w:t xml:space="preserve">, </w:t>
      </w:r>
      <w:proofErr w:type="spellStart"/>
      <w:r w:rsidRPr="00D00D93">
        <w:rPr>
          <w:rFonts w:cs="Arial"/>
          <w:szCs w:val="24"/>
        </w:rPr>
        <w:t>consectetur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adipiscing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elit</w:t>
      </w:r>
      <w:proofErr w:type="spellEnd"/>
      <w:r w:rsidRPr="00D00D93">
        <w:rPr>
          <w:rFonts w:cs="Arial"/>
          <w:szCs w:val="24"/>
        </w:rPr>
        <w:t xml:space="preserve">. </w:t>
      </w:r>
      <w:proofErr w:type="spellStart"/>
      <w:r w:rsidRPr="00D00D93">
        <w:rPr>
          <w:rFonts w:cs="Arial"/>
          <w:szCs w:val="24"/>
        </w:rPr>
        <w:t>Cras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mattis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mauris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eros</w:t>
      </w:r>
      <w:proofErr w:type="spellEnd"/>
      <w:r w:rsidRPr="00D00D93">
        <w:rPr>
          <w:rFonts w:cs="Arial"/>
          <w:szCs w:val="24"/>
        </w:rPr>
        <w:t xml:space="preserve">, </w:t>
      </w:r>
      <w:proofErr w:type="spellStart"/>
      <w:r w:rsidRPr="00D00D93">
        <w:rPr>
          <w:rFonts w:cs="Arial"/>
          <w:szCs w:val="24"/>
        </w:rPr>
        <w:t>sed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finibus</w:t>
      </w:r>
      <w:proofErr w:type="spellEnd"/>
      <w:r w:rsidRPr="00D00D93">
        <w:rPr>
          <w:rFonts w:cs="Arial"/>
          <w:szCs w:val="24"/>
        </w:rPr>
        <w:t xml:space="preserve"> est </w:t>
      </w:r>
      <w:proofErr w:type="spellStart"/>
      <w:r w:rsidRPr="00D00D93">
        <w:rPr>
          <w:rFonts w:cs="Arial"/>
          <w:szCs w:val="24"/>
        </w:rPr>
        <w:t>volutpat</w:t>
      </w:r>
      <w:proofErr w:type="spellEnd"/>
      <w:r w:rsidRPr="00D00D93">
        <w:rPr>
          <w:rFonts w:cs="Arial"/>
          <w:szCs w:val="24"/>
        </w:rPr>
        <w:t xml:space="preserve"> a. </w:t>
      </w:r>
      <w:proofErr w:type="spellStart"/>
      <w:r w:rsidRPr="00D00D93">
        <w:rPr>
          <w:rFonts w:cs="Arial"/>
          <w:szCs w:val="24"/>
        </w:rPr>
        <w:t>Maecenas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dignissim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tortor</w:t>
      </w:r>
      <w:proofErr w:type="spellEnd"/>
      <w:r w:rsidRPr="00D00D93">
        <w:rPr>
          <w:rFonts w:cs="Arial"/>
          <w:szCs w:val="24"/>
        </w:rPr>
        <w:t xml:space="preserve"> magna, </w:t>
      </w:r>
      <w:proofErr w:type="spellStart"/>
      <w:r w:rsidRPr="00D00D93">
        <w:rPr>
          <w:rFonts w:cs="Arial"/>
          <w:szCs w:val="24"/>
        </w:rPr>
        <w:t>porttitor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aliquet</w:t>
      </w:r>
      <w:proofErr w:type="spellEnd"/>
      <w:r w:rsidRPr="00D00D93">
        <w:rPr>
          <w:rFonts w:cs="Arial"/>
          <w:szCs w:val="24"/>
        </w:rPr>
        <w:t xml:space="preserve"> urna </w:t>
      </w:r>
      <w:proofErr w:type="spellStart"/>
      <w:r w:rsidRPr="00D00D93">
        <w:rPr>
          <w:rFonts w:cs="Arial"/>
          <w:szCs w:val="24"/>
        </w:rPr>
        <w:t>tincidunt</w:t>
      </w:r>
      <w:proofErr w:type="spellEnd"/>
      <w:r w:rsidRPr="00D00D93">
        <w:rPr>
          <w:rFonts w:cs="Arial"/>
          <w:szCs w:val="24"/>
        </w:rPr>
        <w:t xml:space="preserve"> id. Nam </w:t>
      </w:r>
      <w:proofErr w:type="spellStart"/>
      <w:r w:rsidRPr="00D00D93">
        <w:rPr>
          <w:rFonts w:cs="Arial"/>
          <w:szCs w:val="24"/>
        </w:rPr>
        <w:t>ultricies</w:t>
      </w:r>
      <w:proofErr w:type="spellEnd"/>
      <w:r w:rsidRPr="00D00D93">
        <w:rPr>
          <w:rFonts w:cs="Arial"/>
          <w:szCs w:val="24"/>
        </w:rPr>
        <w:t xml:space="preserve">, </w:t>
      </w:r>
      <w:proofErr w:type="spellStart"/>
      <w:r w:rsidRPr="00D00D93">
        <w:rPr>
          <w:rFonts w:cs="Arial"/>
          <w:szCs w:val="24"/>
        </w:rPr>
        <w:t>orci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at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placerat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efficitur</w:t>
      </w:r>
      <w:proofErr w:type="spellEnd"/>
      <w:r w:rsidRPr="00D00D93">
        <w:rPr>
          <w:rFonts w:cs="Arial"/>
          <w:szCs w:val="24"/>
        </w:rPr>
        <w:t xml:space="preserve">, </w:t>
      </w:r>
      <w:proofErr w:type="spellStart"/>
      <w:r w:rsidRPr="00D00D93">
        <w:rPr>
          <w:rFonts w:cs="Arial"/>
          <w:szCs w:val="24"/>
        </w:rPr>
        <w:t>arcu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elit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molestie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quam</w:t>
      </w:r>
      <w:proofErr w:type="spellEnd"/>
      <w:r w:rsidRPr="00D00D93">
        <w:rPr>
          <w:rFonts w:cs="Arial"/>
          <w:szCs w:val="24"/>
        </w:rPr>
        <w:t xml:space="preserve">, quis </w:t>
      </w:r>
      <w:proofErr w:type="spellStart"/>
      <w:r w:rsidRPr="00D00D93">
        <w:rPr>
          <w:rFonts w:cs="Arial"/>
          <w:szCs w:val="24"/>
        </w:rPr>
        <w:t>vulputate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ex</w:t>
      </w:r>
      <w:proofErr w:type="spellEnd"/>
      <w:r w:rsidRPr="00D00D93">
        <w:rPr>
          <w:rFonts w:cs="Arial"/>
          <w:szCs w:val="24"/>
        </w:rPr>
        <w:t xml:space="preserve"> sem </w:t>
      </w:r>
      <w:proofErr w:type="spellStart"/>
      <w:r w:rsidRPr="00D00D93">
        <w:rPr>
          <w:rFonts w:cs="Arial"/>
          <w:szCs w:val="24"/>
        </w:rPr>
        <w:t>sed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diam</w:t>
      </w:r>
      <w:proofErr w:type="spellEnd"/>
      <w:r w:rsidRPr="00D00D93">
        <w:rPr>
          <w:rFonts w:cs="Arial"/>
          <w:szCs w:val="24"/>
        </w:rPr>
        <w:t xml:space="preserve">. </w:t>
      </w:r>
      <w:proofErr w:type="spellStart"/>
      <w:r w:rsidRPr="00D00D93">
        <w:rPr>
          <w:rFonts w:cs="Arial"/>
          <w:szCs w:val="24"/>
        </w:rPr>
        <w:t>Curabitur</w:t>
      </w:r>
      <w:proofErr w:type="spellEnd"/>
      <w:r w:rsidRPr="00D00D93">
        <w:rPr>
          <w:rFonts w:cs="Arial"/>
          <w:szCs w:val="24"/>
        </w:rPr>
        <w:t xml:space="preserve"> non </w:t>
      </w:r>
      <w:proofErr w:type="spellStart"/>
      <w:r w:rsidRPr="00D00D93">
        <w:rPr>
          <w:rFonts w:cs="Arial"/>
          <w:szCs w:val="24"/>
        </w:rPr>
        <w:t>dolor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sapien</w:t>
      </w:r>
      <w:proofErr w:type="spellEnd"/>
      <w:r w:rsidRPr="00D00D93">
        <w:rPr>
          <w:rFonts w:cs="Arial"/>
          <w:szCs w:val="24"/>
        </w:rPr>
        <w:t xml:space="preserve">. Ut </w:t>
      </w:r>
      <w:proofErr w:type="spellStart"/>
      <w:r w:rsidRPr="00D00D93">
        <w:rPr>
          <w:rFonts w:cs="Arial"/>
          <w:szCs w:val="24"/>
        </w:rPr>
        <w:t>dapibus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ultricies</w:t>
      </w:r>
      <w:proofErr w:type="spellEnd"/>
      <w:r w:rsidRPr="00D00D93">
        <w:rPr>
          <w:rFonts w:cs="Arial"/>
          <w:szCs w:val="24"/>
        </w:rPr>
        <w:t xml:space="preserve"> ante, et </w:t>
      </w:r>
      <w:proofErr w:type="spellStart"/>
      <w:r w:rsidRPr="00D00D93">
        <w:rPr>
          <w:rFonts w:cs="Arial"/>
          <w:szCs w:val="24"/>
        </w:rPr>
        <w:t>scelerisque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ex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imperdiet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sed</w:t>
      </w:r>
      <w:proofErr w:type="spellEnd"/>
      <w:r w:rsidRPr="00D00D93">
        <w:rPr>
          <w:rFonts w:cs="Arial"/>
          <w:szCs w:val="24"/>
        </w:rPr>
        <w:t xml:space="preserve">. </w:t>
      </w:r>
      <w:proofErr w:type="spellStart"/>
      <w:r w:rsidRPr="00D00D93">
        <w:rPr>
          <w:rFonts w:cs="Arial"/>
          <w:szCs w:val="24"/>
        </w:rPr>
        <w:t>Proin</w:t>
      </w:r>
      <w:proofErr w:type="spellEnd"/>
      <w:r w:rsidRPr="00D00D93">
        <w:rPr>
          <w:rFonts w:cs="Arial"/>
          <w:szCs w:val="24"/>
        </w:rPr>
        <w:t xml:space="preserve"> a </w:t>
      </w:r>
      <w:proofErr w:type="spellStart"/>
      <w:r w:rsidRPr="00D00D93">
        <w:rPr>
          <w:rFonts w:cs="Arial"/>
          <w:szCs w:val="24"/>
        </w:rPr>
        <w:t>eros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nisl</w:t>
      </w:r>
      <w:proofErr w:type="spellEnd"/>
      <w:r w:rsidRPr="00D00D93">
        <w:rPr>
          <w:rFonts w:cs="Arial"/>
          <w:szCs w:val="24"/>
        </w:rPr>
        <w:t xml:space="preserve">. </w:t>
      </w:r>
      <w:proofErr w:type="spellStart"/>
      <w:r w:rsidRPr="00D00D93">
        <w:rPr>
          <w:rFonts w:cs="Arial"/>
          <w:szCs w:val="24"/>
        </w:rPr>
        <w:t>Duis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posuere</w:t>
      </w:r>
      <w:proofErr w:type="spellEnd"/>
      <w:r w:rsidRPr="00D00D93">
        <w:rPr>
          <w:rFonts w:cs="Arial"/>
          <w:szCs w:val="24"/>
        </w:rPr>
        <w:t xml:space="preserve"> non </w:t>
      </w:r>
      <w:proofErr w:type="spellStart"/>
      <w:r w:rsidRPr="00D00D93">
        <w:rPr>
          <w:rFonts w:cs="Arial"/>
          <w:szCs w:val="24"/>
        </w:rPr>
        <w:t>enim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nec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hendrerit</w:t>
      </w:r>
      <w:proofErr w:type="spellEnd"/>
      <w:r w:rsidRPr="00D00D93">
        <w:rPr>
          <w:rFonts w:cs="Arial"/>
          <w:szCs w:val="24"/>
        </w:rPr>
        <w:t xml:space="preserve">. </w:t>
      </w:r>
      <w:proofErr w:type="spellStart"/>
      <w:r w:rsidRPr="00D00D93">
        <w:rPr>
          <w:rFonts w:cs="Arial"/>
          <w:szCs w:val="24"/>
        </w:rPr>
        <w:t>Nulla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maximus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tempor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ligula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sed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varius</w:t>
      </w:r>
      <w:proofErr w:type="spellEnd"/>
      <w:r w:rsidRPr="00D00D93">
        <w:rPr>
          <w:rFonts w:cs="Arial"/>
          <w:szCs w:val="24"/>
        </w:rPr>
        <w:t xml:space="preserve">. </w:t>
      </w:r>
      <w:proofErr w:type="spellStart"/>
      <w:r w:rsidRPr="00D00D93">
        <w:rPr>
          <w:rFonts w:cs="Arial"/>
          <w:szCs w:val="24"/>
        </w:rPr>
        <w:t>Vivamus</w:t>
      </w:r>
      <w:proofErr w:type="spellEnd"/>
      <w:r w:rsidRPr="00D00D93">
        <w:rPr>
          <w:rFonts w:cs="Arial"/>
          <w:szCs w:val="24"/>
        </w:rPr>
        <w:t xml:space="preserve"> eu </w:t>
      </w:r>
      <w:proofErr w:type="spellStart"/>
      <w:r w:rsidRPr="00D00D93">
        <w:rPr>
          <w:rFonts w:cs="Arial"/>
          <w:szCs w:val="24"/>
        </w:rPr>
        <w:t>consequat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risus</w:t>
      </w:r>
      <w:proofErr w:type="spellEnd"/>
      <w:r w:rsidRPr="00D00D93">
        <w:rPr>
          <w:rFonts w:cs="Arial"/>
          <w:szCs w:val="24"/>
        </w:rPr>
        <w:t xml:space="preserve">. </w:t>
      </w:r>
      <w:proofErr w:type="spellStart"/>
      <w:r w:rsidRPr="00D00D93">
        <w:rPr>
          <w:rFonts w:cs="Arial"/>
          <w:szCs w:val="24"/>
        </w:rPr>
        <w:t>Donec</w:t>
      </w:r>
      <w:proofErr w:type="spellEnd"/>
      <w:r w:rsidRPr="00D00D93">
        <w:rPr>
          <w:rFonts w:cs="Arial"/>
          <w:szCs w:val="24"/>
        </w:rPr>
        <w:t xml:space="preserve"> massa </w:t>
      </w:r>
      <w:proofErr w:type="spellStart"/>
      <w:r w:rsidRPr="00D00D93">
        <w:rPr>
          <w:rFonts w:cs="Arial"/>
          <w:szCs w:val="24"/>
        </w:rPr>
        <w:t>tellus</w:t>
      </w:r>
      <w:proofErr w:type="spellEnd"/>
      <w:r w:rsidRPr="00D00D93">
        <w:rPr>
          <w:rFonts w:cs="Arial"/>
          <w:szCs w:val="24"/>
        </w:rPr>
        <w:t xml:space="preserve">, </w:t>
      </w:r>
      <w:proofErr w:type="spellStart"/>
      <w:r w:rsidRPr="00D00D93">
        <w:rPr>
          <w:rFonts w:cs="Arial"/>
          <w:szCs w:val="24"/>
        </w:rPr>
        <w:t>iaculis</w:t>
      </w:r>
      <w:proofErr w:type="spellEnd"/>
      <w:r w:rsidRPr="00D00D93">
        <w:rPr>
          <w:rFonts w:cs="Arial"/>
          <w:szCs w:val="24"/>
        </w:rPr>
        <w:t xml:space="preserve"> ut </w:t>
      </w:r>
      <w:proofErr w:type="spellStart"/>
      <w:r w:rsidRPr="00D00D93">
        <w:rPr>
          <w:rFonts w:cs="Arial"/>
          <w:szCs w:val="24"/>
        </w:rPr>
        <w:t>nulla</w:t>
      </w:r>
      <w:proofErr w:type="spellEnd"/>
      <w:r w:rsidRPr="00D00D93">
        <w:rPr>
          <w:rFonts w:cs="Arial"/>
          <w:szCs w:val="24"/>
        </w:rPr>
        <w:t xml:space="preserve"> eu, </w:t>
      </w:r>
      <w:proofErr w:type="spellStart"/>
      <w:r w:rsidRPr="00D00D93">
        <w:rPr>
          <w:rFonts w:cs="Arial"/>
          <w:szCs w:val="24"/>
        </w:rPr>
        <w:t>ultrices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lacinia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nisi</w:t>
      </w:r>
      <w:proofErr w:type="spellEnd"/>
      <w:r w:rsidRPr="00D00D93">
        <w:rPr>
          <w:rFonts w:cs="Arial"/>
          <w:szCs w:val="24"/>
        </w:rPr>
        <w:t>.</w:t>
      </w:r>
    </w:p>
    <w:p w14:paraId="06EF28C9" w14:textId="2E373131" w:rsidR="00D144F1" w:rsidRPr="00D00D93" w:rsidRDefault="00080BD1" w:rsidP="00080BD1">
      <w:pPr>
        <w:spacing w:line="360" w:lineRule="auto"/>
        <w:ind w:firstLine="567"/>
        <w:jc w:val="both"/>
        <w:rPr>
          <w:rFonts w:cs="Arial"/>
          <w:szCs w:val="24"/>
        </w:rPr>
      </w:pPr>
      <w:proofErr w:type="spellStart"/>
      <w:r w:rsidRPr="00D00D93">
        <w:rPr>
          <w:rFonts w:cs="Arial"/>
          <w:szCs w:val="24"/>
        </w:rPr>
        <w:t>Integer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consectetur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faucibus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lectus</w:t>
      </w:r>
      <w:proofErr w:type="spellEnd"/>
      <w:r w:rsidRPr="00D00D93">
        <w:rPr>
          <w:rFonts w:cs="Arial"/>
          <w:szCs w:val="24"/>
        </w:rPr>
        <w:t xml:space="preserve">. </w:t>
      </w:r>
      <w:proofErr w:type="spellStart"/>
      <w:r w:rsidRPr="00D00D93">
        <w:rPr>
          <w:rFonts w:cs="Arial"/>
          <w:szCs w:val="24"/>
        </w:rPr>
        <w:t>Integer</w:t>
      </w:r>
      <w:proofErr w:type="spellEnd"/>
      <w:r w:rsidRPr="00D00D93">
        <w:rPr>
          <w:rFonts w:cs="Arial"/>
          <w:szCs w:val="24"/>
        </w:rPr>
        <w:t xml:space="preserve"> eu </w:t>
      </w:r>
      <w:proofErr w:type="spellStart"/>
      <w:r w:rsidRPr="00D00D93">
        <w:rPr>
          <w:rFonts w:cs="Arial"/>
          <w:szCs w:val="24"/>
        </w:rPr>
        <w:t>tellus</w:t>
      </w:r>
      <w:proofErr w:type="spellEnd"/>
      <w:r w:rsidRPr="00D00D93">
        <w:rPr>
          <w:rFonts w:cs="Arial"/>
          <w:szCs w:val="24"/>
        </w:rPr>
        <w:t xml:space="preserve"> erat. </w:t>
      </w:r>
      <w:proofErr w:type="spellStart"/>
      <w:r w:rsidRPr="00D00D93">
        <w:rPr>
          <w:rFonts w:cs="Arial"/>
          <w:szCs w:val="24"/>
        </w:rPr>
        <w:t>Duis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consequat</w:t>
      </w:r>
      <w:proofErr w:type="spellEnd"/>
      <w:r w:rsidRPr="00D00D93">
        <w:rPr>
          <w:rFonts w:cs="Arial"/>
          <w:szCs w:val="24"/>
        </w:rPr>
        <w:t xml:space="preserve">, </w:t>
      </w:r>
      <w:proofErr w:type="spellStart"/>
      <w:r w:rsidRPr="00D00D93">
        <w:rPr>
          <w:rFonts w:cs="Arial"/>
          <w:szCs w:val="24"/>
        </w:rPr>
        <w:t>dolor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vehicula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congue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tincidunt</w:t>
      </w:r>
      <w:proofErr w:type="spellEnd"/>
      <w:r w:rsidRPr="00D00D93">
        <w:rPr>
          <w:rFonts w:cs="Arial"/>
          <w:szCs w:val="24"/>
        </w:rPr>
        <w:t xml:space="preserve">, </w:t>
      </w:r>
      <w:proofErr w:type="spellStart"/>
      <w:r w:rsidRPr="00D00D93">
        <w:rPr>
          <w:rFonts w:cs="Arial"/>
          <w:szCs w:val="24"/>
        </w:rPr>
        <w:t>lectus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odio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eleifend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ex</w:t>
      </w:r>
      <w:proofErr w:type="spellEnd"/>
      <w:r w:rsidRPr="00D00D93">
        <w:rPr>
          <w:rFonts w:cs="Arial"/>
          <w:szCs w:val="24"/>
        </w:rPr>
        <w:t xml:space="preserve">, id </w:t>
      </w:r>
      <w:proofErr w:type="spellStart"/>
      <w:r w:rsidRPr="00D00D93">
        <w:rPr>
          <w:rFonts w:cs="Arial"/>
          <w:szCs w:val="24"/>
        </w:rPr>
        <w:t>condimentum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quam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mauris</w:t>
      </w:r>
      <w:proofErr w:type="spellEnd"/>
      <w:r w:rsidRPr="00D00D93">
        <w:rPr>
          <w:rFonts w:cs="Arial"/>
          <w:szCs w:val="24"/>
        </w:rPr>
        <w:t xml:space="preserve"> quis mi. </w:t>
      </w:r>
      <w:proofErr w:type="spellStart"/>
      <w:r w:rsidRPr="00D00D93">
        <w:rPr>
          <w:rFonts w:cs="Arial"/>
          <w:szCs w:val="24"/>
        </w:rPr>
        <w:t>Quisque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sed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tempor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mauris</w:t>
      </w:r>
      <w:proofErr w:type="spellEnd"/>
      <w:r w:rsidRPr="00D00D93">
        <w:rPr>
          <w:rFonts w:cs="Arial"/>
          <w:szCs w:val="24"/>
        </w:rPr>
        <w:t xml:space="preserve">. </w:t>
      </w:r>
      <w:proofErr w:type="spellStart"/>
      <w:r w:rsidRPr="00D00D93">
        <w:rPr>
          <w:rFonts w:cs="Arial"/>
          <w:szCs w:val="24"/>
        </w:rPr>
        <w:t>Proin</w:t>
      </w:r>
      <w:proofErr w:type="spellEnd"/>
      <w:r w:rsidRPr="00D00D93">
        <w:rPr>
          <w:rFonts w:cs="Arial"/>
          <w:szCs w:val="24"/>
        </w:rPr>
        <w:t xml:space="preserve"> eu erat </w:t>
      </w:r>
      <w:proofErr w:type="spellStart"/>
      <w:r w:rsidRPr="00D00D93">
        <w:rPr>
          <w:rFonts w:cs="Arial"/>
          <w:szCs w:val="24"/>
        </w:rPr>
        <w:t>lorem</w:t>
      </w:r>
      <w:proofErr w:type="spellEnd"/>
      <w:r w:rsidRPr="00D00D93">
        <w:rPr>
          <w:rFonts w:cs="Arial"/>
          <w:szCs w:val="24"/>
        </w:rPr>
        <w:t xml:space="preserve">. </w:t>
      </w:r>
      <w:proofErr w:type="spellStart"/>
      <w:r w:rsidRPr="00D00D93">
        <w:rPr>
          <w:rFonts w:cs="Arial"/>
          <w:szCs w:val="24"/>
        </w:rPr>
        <w:t>Suspendisse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potenti</w:t>
      </w:r>
      <w:proofErr w:type="spellEnd"/>
      <w:r w:rsidRPr="00D00D93">
        <w:rPr>
          <w:rFonts w:cs="Arial"/>
          <w:szCs w:val="24"/>
        </w:rPr>
        <w:t xml:space="preserve">. </w:t>
      </w:r>
      <w:proofErr w:type="spellStart"/>
      <w:r w:rsidRPr="00D00D93">
        <w:rPr>
          <w:rFonts w:cs="Arial"/>
          <w:szCs w:val="24"/>
        </w:rPr>
        <w:t>Fusce</w:t>
      </w:r>
      <w:proofErr w:type="spellEnd"/>
      <w:r w:rsidRPr="00D00D93">
        <w:rPr>
          <w:rFonts w:cs="Arial"/>
          <w:szCs w:val="24"/>
        </w:rPr>
        <w:t xml:space="preserve"> eu </w:t>
      </w:r>
      <w:proofErr w:type="spellStart"/>
      <w:r w:rsidRPr="00D00D93">
        <w:rPr>
          <w:rFonts w:cs="Arial"/>
          <w:szCs w:val="24"/>
        </w:rPr>
        <w:t>molestie</w:t>
      </w:r>
      <w:proofErr w:type="spellEnd"/>
      <w:r w:rsidRPr="00D00D93">
        <w:rPr>
          <w:rFonts w:cs="Arial"/>
          <w:szCs w:val="24"/>
        </w:rPr>
        <w:t xml:space="preserve"> nunc, a </w:t>
      </w:r>
      <w:proofErr w:type="spellStart"/>
      <w:r w:rsidRPr="00D00D93">
        <w:rPr>
          <w:rFonts w:cs="Arial"/>
          <w:szCs w:val="24"/>
        </w:rPr>
        <w:t>dapibus</w:t>
      </w:r>
      <w:proofErr w:type="spellEnd"/>
      <w:r w:rsidRPr="00D00D93">
        <w:rPr>
          <w:rFonts w:cs="Arial"/>
          <w:szCs w:val="24"/>
        </w:rPr>
        <w:t xml:space="preserve"> massa. </w:t>
      </w:r>
      <w:proofErr w:type="spellStart"/>
      <w:r w:rsidRPr="00D00D93">
        <w:rPr>
          <w:rFonts w:cs="Arial"/>
          <w:szCs w:val="24"/>
        </w:rPr>
        <w:t>Nulla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iaculis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egestas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metus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nec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interdum</w:t>
      </w:r>
      <w:proofErr w:type="spellEnd"/>
      <w:r w:rsidRPr="00D00D93">
        <w:rPr>
          <w:rFonts w:cs="Arial"/>
          <w:szCs w:val="24"/>
        </w:rPr>
        <w:t xml:space="preserve">. </w:t>
      </w:r>
      <w:proofErr w:type="spellStart"/>
      <w:r w:rsidRPr="00D00D93">
        <w:rPr>
          <w:rFonts w:cs="Arial"/>
          <w:szCs w:val="24"/>
        </w:rPr>
        <w:t>Proin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eget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lacus</w:t>
      </w:r>
      <w:proofErr w:type="spellEnd"/>
      <w:r w:rsidRPr="00D00D93">
        <w:rPr>
          <w:rFonts w:cs="Arial"/>
          <w:szCs w:val="24"/>
        </w:rPr>
        <w:t xml:space="preserve"> ipsum. </w:t>
      </w:r>
      <w:proofErr w:type="spellStart"/>
      <w:r w:rsidRPr="00D00D93">
        <w:rPr>
          <w:rFonts w:cs="Arial"/>
          <w:szCs w:val="24"/>
        </w:rPr>
        <w:t>Phasellus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ultrices</w:t>
      </w:r>
      <w:proofErr w:type="spellEnd"/>
      <w:r w:rsidRPr="00D00D93">
        <w:rPr>
          <w:rFonts w:cs="Arial"/>
          <w:szCs w:val="24"/>
        </w:rPr>
        <w:t xml:space="preserve"> </w:t>
      </w:r>
      <w:proofErr w:type="spellStart"/>
      <w:r w:rsidRPr="00D00D93">
        <w:rPr>
          <w:rFonts w:cs="Arial"/>
          <w:szCs w:val="24"/>
        </w:rPr>
        <w:t>ullamcorper</w:t>
      </w:r>
      <w:proofErr w:type="spellEnd"/>
      <w:r w:rsidRPr="00D00D93">
        <w:rPr>
          <w:rFonts w:cs="Arial"/>
          <w:szCs w:val="24"/>
        </w:rPr>
        <w:t xml:space="preserve"> gravida. </w:t>
      </w:r>
    </w:p>
    <w:p w14:paraId="1FFC4B83" w14:textId="77777777" w:rsidR="00D144F1" w:rsidRPr="00D00D93" w:rsidRDefault="00D144F1" w:rsidP="00D144F1">
      <w:pPr>
        <w:spacing w:line="360" w:lineRule="auto"/>
        <w:ind w:firstLine="567"/>
        <w:jc w:val="both"/>
        <w:rPr>
          <w:rFonts w:cs="Arial"/>
          <w:szCs w:val="24"/>
        </w:rPr>
      </w:pPr>
      <w:r w:rsidRPr="00D00D93">
        <w:rPr>
          <w:rFonts w:cs="Arial"/>
          <w:szCs w:val="24"/>
        </w:rPr>
        <w:t>Sem mais para o momento, renovamos os votos de estima.</w:t>
      </w:r>
    </w:p>
    <w:p w14:paraId="2CE9A5AD" w14:textId="77777777" w:rsidR="00D144F1" w:rsidRPr="00D00D93" w:rsidRDefault="00D144F1" w:rsidP="00D144F1">
      <w:pPr>
        <w:spacing w:line="360" w:lineRule="auto"/>
        <w:jc w:val="both"/>
        <w:rPr>
          <w:rFonts w:cs="Arial"/>
          <w:szCs w:val="24"/>
        </w:rPr>
      </w:pPr>
    </w:p>
    <w:p w14:paraId="13DC8F88" w14:textId="77777777" w:rsidR="00D144F1" w:rsidRPr="00D00D93" w:rsidRDefault="00D144F1" w:rsidP="00D144F1">
      <w:pPr>
        <w:pStyle w:val="Corpodetexto"/>
        <w:jc w:val="center"/>
        <w:rPr>
          <w:rFonts w:ascii="Arial" w:hAnsi="Arial" w:cs="Arial"/>
        </w:rPr>
      </w:pPr>
    </w:p>
    <w:p w14:paraId="0F7B0796" w14:textId="77777777" w:rsidR="00D144F1" w:rsidRPr="00D00D93" w:rsidRDefault="00D144F1" w:rsidP="00D144F1">
      <w:pPr>
        <w:pStyle w:val="Corpodetexto"/>
        <w:jc w:val="center"/>
        <w:rPr>
          <w:rFonts w:ascii="Arial" w:hAnsi="Arial" w:cs="Arial"/>
        </w:rPr>
      </w:pPr>
      <w:r w:rsidRPr="00D00D93">
        <w:rPr>
          <w:rFonts w:ascii="Arial" w:hAnsi="Arial" w:cs="Arial"/>
        </w:rPr>
        <w:t>Atenciosamente,</w:t>
      </w:r>
    </w:p>
    <w:p w14:paraId="7DDEBB4A" w14:textId="77777777" w:rsidR="00D144F1" w:rsidRPr="00D00D93" w:rsidRDefault="00D144F1" w:rsidP="00D144F1">
      <w:pPr>
        <w:pStyle w:val="Corpodetexto"/>
        <w:jc w:val="center"/>
        <w:rPr>
          <w:rFonts w:ascii="Arial" w:hAnsi="Arial" w:cs="Arial"/>
        </w:rPr>
      </w:pPr>
    </w:p>
    <w:p w14:paraId="5E50670B" w14:textId="77777777" w:rsidR="00D144F1" w:rsidRPr="00D00D93" w:rsidRDefault="00D144F1" w:rsidP="00D144F1">
      <w:pPr>
        <w:pStyle w:val="Corpodetexto"/>
        <w:jc w:val="center"/>
        <w:rPr>
          <w:rFonts w:ascii="Arial" w:hAnsi="Arial" w:cs="Arial"/>
        </w:rPr>
      </w:pPr>
    </w:p>
    <w:p w14:paraId="64C3EFC1" w14:textId="77777777" w:rsidR="00D144F1" w:rsidRPr="00D00D93" w:rsidRDefault="00D144F1" w:rsidP="00D144F1">
      <w:pPr>
        <w:pStyle w:val="Corpodetexto"/>
        <w:jc w:val="center"/>
        <w:rPr>
          <w:rFonts w:ascii="Arial" w:hAnsi="Arial" w:cs="Arial"/>
        </w:rPr>
      </w:pPr>
    </w:p>
    <w:p w14:paraId="4BD1B247" w14:textId="77777777" w:rsidR="00D144F1" w:rsidRPr="00D00D93" w:rsidRDefault="00D144F1" w:rsidP="00D144F1">
      <w:pPr>
        <w:pStyle w:val="Corpodetexto"/>
        <w:jc w:val="center"/>
        <w:rPr>
          <w:rFonts w:ascii="Arial" w:hAnsi="Arial" w:cs="Arial"/>
        </w:rPr>
      </w:pPr>
    </w:p>
    <w:p w14:paraId="46B12E9A" w14:textId="77777777" w:rsidR="00D144F1" w:rsidRPr="00D00D93" w:rsidRDefault="00D144F1" w:rsidP="00D144F1">
      <w:pPr>
        <w:jc w:val="center"/>
        <w:rPr>
          <w:rFonts w:cs="Arial"/>
          <w:b/>
          <w:bCs/>
          <w:szCs w:val="24"/>
        </w:rPr>
      </w:pPr>
      <w:r w:rsidRPr="00D00D93">
        <w:rPr>
          <w:rFonts w:cs="Arial"/>
          <w:b/>
          <w:bCs/>
          <w:szCs w:val="24"/>
        </w:rPr>
        <w:t>DIOGO FREITAS ARAÚJO DO PRADO</w:t>
      </w:r>
    </w:p>
    <w:p w14:paraId="16559780" w14:textId="77777777" w:rsidR="00D144F1" w:rsidRPr="00D00D93" w:rsidRDefault="00D144F1" w:rsidP="00D144F1">
      <w:pPr>
        <w:jc w:val="center"/>
        <w:rPr>
          <w:rFonts w:cs="Arial"/>
          <w:szCs w:val="24"/>
        </w:rPr>
      </w:pPr>
      <w:r w:rsidRPr="00D00D93">
        <w:rPr>
          <w:rFonts w:cs="Arial"/>
          <w:szCs w:val="24"/>
        </w:rPr>
        <w:t>Secretário Municipal de Educação e Esportes</w:t>
      </w:r>
    </w:p>
    <w:p w14:paraId="0D217B2D" w14:textId="77777777" w:rsidR="00D144F1" w:rsidRPr="00D00D93" w:rsidRDefault="00D144F1" w:rsidP="00D144F1">
      <w:pPr>
        <w:pStyle w:val="Corpodetexto"/>
        <w:spacing w:before="92"/>
        <w:jc w:val="center"/>
      </w:pPr>
    </w:p>
    <w:sectPr w:rsidR="00D144F1" w:rsidRPr="00D00D93" w:rsidSect="00E1374E">
      <w:headerReference w:type="default" r:id="rId8"/>
      <w:footerReference w:type="default" r:id="rId9"/>
      <w:pgSz w:w="11906" w:h="16838" w:code="9"/>
      <w:pgMar w:top="1985" w:right="851" w:bottom="1701" w:left="851" w:header="851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AB70D" w14:textId="77777777" w:rsidR="00922D6C" w:rsidRDefault="00922D6C" w:rsidP="00827757">
      <w:r>
        <w:separator/>
      </w:r>
    </w:p>
  </w:endnote>
  <w:endnote w:type="continuationSeparator" w:id="0">
    <w:p w14:paraId="6A9A1F48" w14:textId="77777777" w:rsidR="00922D6C" w:rsidRDefault="00922D6C" w:rsidP="00827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29874" w14:textId="77777777" w:rsidR="008C406E" w:rsidRDefault="008C406E" w:rsidP="007A6A4E">
    <w:pPr>
      <w:jc w:val="center"/>
      <w:rPr>
        <w:sz w:val="18"/>
        <w:szCs w:val="18"/>
      </w:rPr>
    </w:pPr>
  </w:p>
  <w:p w14:paraId="2AA89825" w14:textId="77777777" w:rsidR="008C406E" w:rsidRDefault="008C406E" w:rsidP="007A6A4E">
    <w:pPr>
      <w:jc w:val="center"/>
      <w:rPr>
        <w:sz w:val="18"/>
        <w:szCs w:val="18"/>
      </w:rPr>
    </w:pPr>
  </w:p>
  <w:p w14:paraId="3EE11309" w14:textId="4F9F3B09" w:rsidR="000D39D1" w:rsidRDefault="00155411" w:rsidP="007A6A4E">
    <w:pPr>
      <w:jc w:val="center"/>
      <w:rPr>
        <w:sz w:val="18"/>
        <w:szCs w:val="18"/>
      </w:rPr>
    </w:pPr>
    <w:r>
      <w:rPr>
        <w:sz w:val="18"/>
        <w:szCs w:val="18"/>
      </w:rPr>
      <w:t>Av. Dr. José Otávio, nº 484</w:t>
    </w:r>
    <w:r w:rsidR="00C004DC" w:rsidRPr="00C004DC">
      <w:rPr>
        <w:sz w:val="18"/>
        <w:szCs w:val="18"/>
      </w:rPr>
      <w:t xml:space="preserve"> - Bairro Cajá - CEP: 55813-</w:t>
    </w:r>
    <w:r w:rsidR="005B2683">
      <w:rPr>
        <w:sz w:val="18"/>
        <w:szCs w:val="18"/>
      </w:rPr>
      <w:t>710</w:t>
    </w:r>
    <w:r w:rsidR="00C004DC" w:rsidRPr="00C004DC">
      <w:rPr>
        <w:sz w:val="18"/>
        <w:szCs w:val="18"/>
      </w:rPr>
      <w:t xml:space="preserve"> - Carpina-PE</w:t>
    </w:r>
    <w:r w:rsidR="00EB03E4">
      <w:rPr>
        <w:sz w:val="18"/>
        <w:szCs w:val="18"/>
      </w:rPr>
      <w:t xml:space="preserve"> </w:t>
    </w:r>
    <w:r w:rsidR="001F4204">
      <w:rPr>
        <w:sz w:val="18"/>
        <w:szCs w:val="18"/>
      </w:rPr>
      <w:t>—</w:t>
    </w:r>
    <w:r w:rsidR="00EB03E4">
      <w:rPr>
        <w:sz w:val="18"/>
        <w:szCs w:val="18"/>
      </w:rPr>
      <w:t xml:space="preserve"> </w:t>
    </w:r>
    <w:r w:rsidR="000D39D1" w:rsidRPr="000D39D1">
      <w:rPr>
        <w:sz w:val="18"/>
        <w:szCs w:val="18"/>
      </w:rPr>
      <w:t xml:space="preserve">CNPJ: </w:t>
    </w:r>
    <w:r w:rsidR="008C35F5" w:rsidRPr="008C35F5">
      <w:rPr>
        <w:sz w:val="18"/>
        <w:szCs w:val="18"/>
      </w:rPr>
      <w:t>30.784.957/0001-37</w:t>
    </w:r>
  </w:p>
  <w:p w14:paraId="5BA41443" w14:textId="3FD0FCBE" w:rsidR="00C004DC" w:rsidRPr="00C004DC" w:rsidRDefault="00C004DC" w:rsidP="007A6A4E">
    <w:pPr>
      <w:jc w:val="center"/>
      <w:rPr>
        <w:sz w:val="18"/>
        <w:szCs w:val="18"/>
      </w:rPr>
    </w:pPr>
    <w:r>
      <w:rPr>
        <w:sz w:val="18"/>
        <w:szCs w:val="18"/>
      </w:rPr>
      <w:t xml:space="preserve">Fone: (81) </w:t>
    </w:r>
    <w:r w:rsidR="00202DF4">
      <w:rPr>
        <w:sz w:val="18"/>
        <w:szCs w:val="18"/>
      </w:rPr>
      <w:t>98211.7053</w:t>
    </w:r>
    <w:r w:rsidR="00EB03E4">
      <w:rPr>
        <w:sz w:val="18"/>
        <w:szCs w:val="18"/>
      </w:rPr>
      <w:t xml:space="preserve"> </w:t>
    </w:r>
    <w:r w:rsidR="001F4204">
      <w:rPr>
        <w:sz w:val="18"/>
        <w:szCs w:val="18"/>
      </w:rPr>
      <w:t>—</w:t>
    </w:r>
    <w:r w:rsidR="00EB03E4">
      <w:rPr>
        <w:sz w:val="18"/>
        <w:szCs w:val="18"/>
      </w:rPr>
      <w:t xml:space="preserve"> </w:t>
    </w:r>
    <w:r w:rsidRPr="00C004DC">
      <w:rPr>
        <w:sz w:val="18"/>
        <w:szCs w:val="18"/>
      </w:rPr>
      <w:t>E</w:t>
    </w:r>
    <w:r w:rsidR="001F4204">
      <w:rPr>
        <w:sz w:val="18"/>
        <w:szCs w:val="18"/>
      </w:rPr>
      <w:t>-</w:t>
    </w:r>
    <w:r w:rsidRPr="00C004DC">
      <w:rPr>
        <w:sz w:val="18"/>
        <w:szCs w:val="18"/>
      </w:rPr>
      <w:t xml:space="preserve">mail: </w:t>
    </w:r>
    <w:r w:rsidR="00424C4D">
      <w:rPr>
        <w:sz w:val="18"/>
        <w:szCs w:val="18"/>
      </w:rPr>
      <w:t>educacao@carpina.pe.gov.br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4D44B" w14:textId="77777777" w:rsidR="00922D6C" w:rsidRDefault="00922D6C" w:rsidP="00827757">
      <w:r>
        <w:separator/>
      </w:r>
    </w:p>
  </w:footnote>
  <w:footnote w:type="continuationSeparator" w:id="0">
    <w:p w14:paraId="606C3E82" w14:textId="77777777" w:rsidR="00922D6C" w:rsidRDefault="00922D6C" w:rsidP="00827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F4F1F" w14:textId="734561C5" w:rsidR="00D247D9" w:rsidRPr="005D749A" w:rsidRDefault="008C406E" w:rsidP="00D247D9">
    <w:pPr>
      <w:rPr>
        <w:sz w:val="2"/>
        <w:szCs w:val="24"/>
      </w:rPr>
    </w:pPr>
    <w:r>
      <w:rPr>
        <w:noProof/>
        <w:sz w:val="2"/>
        <w:szCs w:val="24"/>
      </w:rPr>
      <w:drawing>
        <wp:anchor distT="0" distB="0" distL="114300" distR="114300" simplePos="0" relativeHeight="251658240" behindDoc="1" locked="0" layoutInCell="1" allowOverlap="1" wp14:anchorId="47C4BF9F" wp14:editId="5D6C7F02">
          <wp:simplePos x="0" y="0"/>
          <wp:positionH relativeFrom="page">
            <wp:align>right</wp:align>
          </wp:positionH>
          <wp:positionV relativeFrom="paragraph">
            <wp:posOffset>-540385</wp:posOffset>
          </wp:positionV>
          <wp:extent cx="7552575" cy="10683240"/>
          <wp:effectExtent l="0" t="0" r="0" b="3810"/>
          <wp:wrapNone/>
          <wp:docPr id="173134671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1346719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575" cy="10683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01E101" w14:textId="1C8B025B" w:rsidR="00D247D9" w:rsidRPr="003D1D17" w:rsidRDefault="00D247D9" w:rsidP="000D39D1">
    <w:pPr>
      <w:ind w:right="3116"/>
      <w:jc w:val="center"/>
      <w:rPr>
        <w:rFonts w:ascii="Tahoma" w:hAnsi="Tahoma" w:cs="Tahoma"/>
        <w:b/>
        <w:color w:val="0055D2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07B4C1F2" w14:textId="54F30E85" w:rsidR="00D247D9" w:rsidRPr="009E189B" w:rsidRDefault="00D247D9" w:rsidP="00D247D9">
    <w:pPr>
      <w:ind w:right="3541"/>
      <w:jc w:val="center"/>
      <w:rPr>
        <w:b/>
        <w:sz w:val="22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A63C0"/>
    <w:multiLevelType w:val="hybridMultilevel"/>
    <w:tmpl w:val="00DC3C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9655C"/>
    <w:multiLevelType w:val="multilevel"/>
    <w:tmpl w:val="95C29E1C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2130199263">
    <w:abstractNumId w:val="0"/>
  </w:num>
  <w:num w:numId="2" w16cid:durableId="1712805136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C40"/>
    <w:rsid w:val="000006A1"/>
    <w:rsid w:val="00001318"/>
    <w:rsid w:val="000107D5"/>
    <w:rsid w:val="000177CA"/>
    <w:rsid w:val="000278B4"/>
    <w:rsid w:val="00040091"/>
    <w:rsid w:val="000459E0"/>
    <w:rsid w:val="000565E5"/>
    <w:rsid w:val="00056BB7"/>
    <w:rsid w:val="00063C08"/>
    <w:rsid w:val="00070A6A"/>
    <w:rsid w:val="00074167"/>
    <w:rsid w:val="00080BD1"/>
    <w:rsid w:val="00082682"/>
    <w:rsid w:val="0009011E"/>
    <w:rsid w:val="00095DB5"/>
    <w:rsid w:val="000A3D5D"/>
    <w:rsid w:val="000A45DD"/>
    <w:rsid w:val="000B6D2A"/>
    <w:rsid w:val="000D39D1"/>
    <w:rsid w:val="000D7DC8"/>
    <w:rsid w:val="000E1405"/>
    <w:rsid w:val="000E29A8"/>
    <w:rsid w:val="00100835"/>
    <w:rsid w:val="00101DB7"/>
    <w:rsid w:val="0011309C"/>
    <w:rsid w:val="00122780"/>
    <w:rsid w:val="0012496F"/>
    <w:rsid w:val="00131C40"/>
    <w:rsid w:val="00141FB7"/>
    <w:rsid w:val="001467AF"/>
    <w:rsid w:val="00151C5C"/>
    <w:rsid w:val="00154888"/>
    <w:rsid w:val="00155411"/>
    <w:rsid w:val="0016161C"/>
    <w:rsid w:val="00164FBE"/>
    <w:rsid w:val="00167995"/>
    <w:rsid w:val="0019392B"/>
    <w:rsid w:val="001A1C3C"/>
    <w:rsid w:val="001A416D"/>
    <w:rsid w:val="001A4196"/>
    <w:rsid w:val="001B3690"/>
    <w:rsid w:val="001B42B6"/>
    <w:rsid w:val="001B5AC3"/>
    <w:rsid w:val="001B5F79"/>
    <w:rsid w:val="001B684E"/>
    <w:rsid w:val="001C0F0A"/>
    <w:rsid w:val="001D45E0"/>
    <w:rsid w:val="001E0169"/>
    <w:rsid w:val="001E03AE"/>
    <w:rsid w:val="001E4E82"/>
    <w:rsid w:val="001F1917"/>
    <w:rsid w:val="001F19BF"/>
    <w:rsid w:val="001F4204"/>
    <w:rsid w:val="001F7B77"/>
    <w:rsid w:val="0020242D"/>
    <w:rsid w:val="00202DF4"/>
    <w:rsid w:val="00213564"/>
    <w:rsid w:val="002209C3"/>
    <w:rsid w:val="002254DA"/>
    <w:rsid w:val="00227429"/>
    <w:rsid w:val="00227C65"/>
    <w:rsid w:val="002344AE"/>
    <w:rsid w:val="00235556"/>
    <w:rsid w:val="0023629F"/>
    <w:rsid w:val="00250479"/>
    <w:rsid w:val="00255678"/>
    <w:rsid w:val="002564BE"/>
    <w:rsid w:val="002570E3"/>
    <w:rsid w:val="00257962"/>
    <w:rsid w:val="002613B2"/>
    <w:rsid w:val="002629BD"/>
    <w:rsid w:val="00274ED1"/>
    <w:rsid w:val="00280394"/>
    <w:rsid w:val="00281426"/>
    <w:rsid w:val="00283412"/>
    <w:rsid w:val="002925F3"/>
    <w:rsid w:val="00295192"/>
    <w:rsid w:val="002B40F2"/>
    <w:rsid w:val="002B5A7E"/>
    <w:rsid w:val="002B63D6"/>
    <w:rsid w:val="002B6A54"/>
    <w:rsid w:val="002C38BF"/>
    <w:rsid w:val="002D2243"/>
    <w:rsid w:val="002D2624"/>
    <w:rsid w:val="002D2BF4"/>
    <w:rsid w:val="002D3FFD"/>
    <w:rsid w:val="002E407A"/>
    <w:rsid w:val="00305C13"/>
    <w:rsid w:val="00306F1E"/>
    <w:rsid w:val="00306F64"/>
    <w:rsid w:val="0030704E"/>
    <w:rsid w:val="00311C6E"/>
    <w:rsid w:val="003238E1"/>
    <w:rsid w:val="00324993"/>
    <w:rsid w:val="00326DF7"/>
    <w:rsid w:val="003334C8"/>
    <w:rsid w:val="0033466F"/>
    <w:rsid w:val="00342E01"/>
    <w:rsid w:val="00387E00"/>
    <w:rsid w:val="00393948"/>
    <w:rsid w:val="00395311"/>
    <w:rsid w:val="003A1E0C"/>
    <w:rsid w:val="003A5ADA"/>
    <w:rsid w:val="003A7F46"/>
    <w:rsid w:val="003C3D1C"/>
    <w:rsid w:val="003C58FA"/>
    <w:rsid w:val="003D1D17"/>
    <w:rsid w:val="003D7285"/>
    <w:rsid w:val="003E43BD"/>
    <w:rsid w:val="003F618F"/>
    <w:rsid w:val="0040284E"/>
    <w:rsid w:val="0040372E"/>
    <w:rsid w:val="00415C18"/>
    <w:rsid w:val="00417179"/>
    <w:rsid w:val="0042027C"/>
    <w:rsid w:val="00424C4D"/>
    <w:rsid w:val="00425C70"/>
    <w:rsid w:val="004276D1"/>
    <w:rsid w:val="00427F24"/>
    <w:rsid w:val="00432B8F"/>
    <w:rsid w:val="004340CE"/>
    <w:rsid w:val="00467A85"/>
    <w:rsid w:val="004707B2"/>
    <w:rsid w:val="0047081C"/>
    <w:rsid w:val="00471BA8"/>
    <w:rsid w:val="004743BE"/>
    <w:rsid w:val="00483754"/>
    <w:rsid w:val="004849E6"/>
    <w:rsid w:val="00484AF8"/>
    <w:rsid w:val="0048534C"/>
    <w:rsid w:val="00490B72"/>
    <w:rsid w:val="004952BD"/>
    <w:rsid w:val="004A5A47"/>
    <w:rsid w:val="004C3C15"/>
    <w:rsid w:val="004D1038"/>
    <w:rsid w:val="005054D9"/>
    <w:rsid w:val="00507042"/>
    <w:rsid w:val="00515D1F"/>
    <w:rsid w:val="00515F1D"/>
    <w:rsid w:val="0053295B"/>
    <w:rsid w:val="00534B78"/>
    <w:rsid w:val="005432C8"/>
    <w:rsid w:val="00547161"/>
    <w:rsid w:val="00550736"/>
    <w:rsid w:val="00552A45"/>
    <w:rsid w:val="0056625C"/>
    <w:rsid w:val="005711EC"/>
    <w:rsid w:val="00571687"/>
    <w:rsid w:val="00572FD1"/>
    <w:rsid w:val="005937CC"/>
    <w:rsid w:val="00593991"/>
    <w:rsid w:val="005A1E4D"/>
    <w:rsid w:val="005B0CB4"/>
    <w:rsid w:val="005B2683"/>
    <w:rsid w:val="005D1BEA"/>
    <w:rsid w:val="005D749A"/>
    <w:rsid w:val="005E27B2"/>
    <w:rsid w:val="005F10C5"/>
    <w:rsid w:val="005F3661"/>
    <w:rsid w:val="00604A26"/>
    <w:rsid w:val="00617D60"/>
    <w:rsid w:val="006247B0"/>
    <w:rsid w:val="00636272"/>
    <w:rsid w:val="006449CF"/>
    <w:rsid w:val="00655D69"/>
    <w:rsid w:val="0065743D"/>
    <w:rsid w:val="00660436"/>
    <w:rsid w:val="00661E22"/>
    <w:rsid w:val="00664B7F"/>
    <w:rsid w:val="00693C53"/>
    <w:rsid w:val="006977CD"/>
    <w:rsid w:val="006A2BC4"/>
    <w:rsid w:val="006C1C27"/>
    <w:rsid w:val="006C6475"/>
    <w:rsid w:val="006D24B8"/>
    <w:rsid w:val="006D4827"/>
    <w:rsid w:val="006D4D23"/>
    <w:rsid w:val="006E1586"/>
    <w:rsid w:val="006E254D"/>
    <w:rsid w:val="006F370C"/>
    <w:rsid w:val="006F7B35"/>
    <w:rsid w:val="00703F14"/>
    <w:rsid w:val="007048F2"/>
    <w:rsid w:val="00705642"/>
    <w:rsid w:val="00706061"/>
    <w:rsid w:val="007105FF"/>
    <w:rsid w:val="00734AC8"/>
    <w:rsid w:val="0074796C"/>
    <w:rsid w:val="007561F5"/>
    <w:rsid w:val="0075690B"/>
    <w:rsid w:val="007579AE"/>
    <w:rsid w:val="00764977"/>
    <w:rsid w:val="00765B61"/>
    <w:rsid w:val="00771DC2"/>
    <w:rsid w:val="007A4923"/>
    <w:rsid w:val="007A5BE9"/>
    <w:rsid w:val="007A6A4E"/>
    <w:rsid w:val="007C0E76"/>
    <w:rsid w:val="007C2924"/>
    <w:rsid w:val="007D0899"/>
    <w:rsid w:val="007E0D3D"/>
    <w:rsid w:val="007E2B26"/>
    <w:rsid w:val="007E4AE2"/>
    <w:rsid w:val="007F16BF"/>
    <w:rsid w:val="007F6C53"/>
    <w:rsid w:val="00803448"/>
    <w:rsid w:val="00813E66"/>
    <w:rsid w:val="00816D4F"/>
    <w:rsid w:val="00825F9A"/>
    <w:rsid w:val="00827757"/>
    <w:rsid w:val="00833B56"/>
    <w:rsid w:val="0083574E"/>
    <w:rsid w:val="00840F7F"/>
    <w:rsid w:val="00844708"/>
    <w:rsid w:val="0084473B"/>
    <w:rsid w:val="00845CA1"/>
    <w:rsid w:val="008645F8"/>
    <w:rsid w:val="00865A40"/>
    <w:rsid w:val="0087323C"/>
    <w:rsid w:val="0087377B"/>
    <w:rsid w:val="00875156"/>
    <w:rsid w:val="008817D5"/>
    <w:rsid w:val="008853D9"/>
    <w:rsid w:val="00894E62"/>
    <w:rsid w:val="00895D71"/>
    <w:rsid w:val="008A28B0"/>
    <w:rsid w:val="008A4987"/>
    <w:rsid w:val="008B1FDE"/>
    <w:rsid w:val="008B6719"/>
    <w:rsid w:val="008C0A1F"/>
    <w:rsid w:val="008C35F5"/>
    <w:rsid w:val="008C406E"/>
    <w:rsid w:val="008D0F8C"/>
    <w:rsid w:val="008D695B"/>
    <w:rsid w:val="008E4872"/>
    <w:rsid w:val="008F721E"/>
    <w:rsid w:val="00901352"/>
    <w:rsid w:val="00905A4E"/>
    <w:rsid w:val="00906760"/>
    <w:rsid w:val="00911237"/>
    <w:rsid w:val="00914106"/>
    <w:rsid w:val="00916D20"/>
    <w:rsid w:val="00922D6C"/>
    <w:rsid w:val="00926EC7"/>
    <w:rsid w:val="009355D3"/>
    <w:rsid w:val="00936D26"/>
    <w:rsid w:val="00953BAB"/>
    <w:rsid w:val="00956227"/>
    <w:rsid w:val="0096148A"/>
    <w:rsid w:val="0096452D"/>
    <w:rsid w:val="0097493D"/>
    <w:rsid w:val="00982A26"/>
    <w:rsid w:val="00984A0F"/>
    <w:rsid w:val="0098655E"/>
    <w:rsid w:val="00990570"/>
    <w:rsid w:val="00990736"/>
    <w:rsid w:val="00992A66"/>
    <w:rsid w:val="00993AB6"/>
    <w:rsid w:val="00995FD2"/>
    <w:rsid w:val="00997343"/>
    <w:rsid w:val="009B2D79"/>
    <w:rsid w:val="009C0B17"/>
    <w:rsid w:val="009D6C5B"/>
    <w:rsid w:val="009E189B"/>
    <w:rsid w:val="009E1B19"/>
    <w:rsid w:val="009E66F3"/>
    <w:rsid w:val="00A049AE"/>
    <w:rsid w:val="00A07A21"/>
    <w:rsid w:val="00A12E7E"/>
    <w:rsid w:val="00A14D8C"/>
    <w:rsid w:val="00A2233D"/>
    <w:rsid w:val="00A23FB4"/>
    <w:rsid w:val="00A25C2C"/>
    <w:rsid w:val="00A37C13"/>
    <w:rsid w:val="00A404FE"/>
    <w:rsid w:val="00A4499C"/>
    <w:rsid w:val="00A51E42"/>
    <w:rsid w:val="00A623BE"/>
    <w:rsid w:val="00A660C4"/>
    <w:rsid w:val="00A667AE"/>
    <w:rsid w:val="00A669F5"/>
    <w:rsid w:val="00A66E63"/>
    <w:rsid w:val="00A72969"/>
    <w:rsid w:val="00A836AA"/>
    <w:rsid w:val="00A85BEE"/>
    <w:rsid w:val="00A86FEC"/>
    <w:rsid w:val="00AA43F8"/>
    <w:rsid w:val="00AB4A40"/>
    <w:rsid w:val="00AB6A1B"/>
    <w:rsid w:val="00AD4D6E"/>
    <w:rsid w:val="00AE297E"/>
    <w:rsid w:val="00AE4DF3"/>
    <w:rsid w:val="00AF650D"/>
    <w:rsid w:val="00B05618"/>
    <w:rsid w:val="00B10885"/>
    <w:rsid w:val="00B10ACB"/>
    <w:rsid w:val="00B168D2"/>
    <w:rsid w:val="00B20CF7"/>
    <w:rsid w:val="00B231CE"/>
    <w:rsid w:val="00B27EB6"/>
    <w:rsid w:val="00B3416D"/>
    <w:rsid w:val="00B5361B"/>
    <w:rsid w:val="00B53FD6"/>
    <w:rsid w:val="00B542D9"/>
    <w:rsid w:val="00B54D60"/>
    <w:rsid w:val="00B55960"/>
    <w:rsid w:val="00B630D4"/>
    <w:rsid w:val="00B65E93"/>
    <w:rsid w:val="00B71DB0"/>
    <w:rsid w:val="00B75856"/>
    <w:rsid w:val="00B80BD3"/>
    <w:rsid w:val="00B82CAF"/>
    <w:rsid w:val="00B9060A"/>
    <w:rsid w:val="00BA2B99"/>
    <w:rsid w:val="00BA40FE"/>
    <w:rsid w:val="00BB28B6"/>
    <w:rsid w:val="00BC0670"/>
    <w:rsid w:val="00BC196A"/>
    <w:rsid w:val="00BC2F51"/>
    <w:rsid w:val="00BC3DD7"/>
    <w:rsid w:val="00BC5AF1"/>
    <w:rsid w:val="00BC7DB0"/>
    <w:rsid w:val="00BD3E24"/>
    <w:rsid w:val="00BE1370"/>
    <w:rsid w:val="00BE2078"/>
    <w:rsid w:val="00BE2F35"/>
    <w:rsid w:val="00BE4FFB"/>
    <w:rsid w:val="00BF1DCD"/>
    <w:rsid w:val="00BF565E"/>
    <w:rsid w:val="00BF6975"/>
    <w:rsid w:val="00C004DC"/>
    <w:rsid w:val="00C1370F"/>
    <w:rsid w:val="00C15278"/>
    <w:rsid w:val="00C214F8"/>
    <w:rsid w:val="00C22542"/>
    <w:rsid w:val="00C23432"/>
    <w:rsid w:val="00C30726"/>
    <w:rsid w:val="00C3321D"/>
    <w:rsid w:val="00C353C6"/>
    <w:rsid w:val="00C453A4"/>
    <w:rsid w:val="00C50434"/>
    <w:rsid w:val="00C52667"/>
    <w:rsid w:val="00C55491"/>
    <w:rsid w:val="00C633EF"/>
    <w:rsid w:val="00C65F95"/>
    <w:rsid w:val="00C67436"/>
    <w:rsid w:val="00C7380E"/>
    <w:rsid w:val="00C77EBA"/>
    <w:rsid w:val="00C80ACE"/>
    <w:rsid w:val="00C80AFC"/>
    <w:rsid w:val="00C817A7"/>
    <w:rsid w:val="00C85364"/>
    <w:rsid w:val="00CA1B1A"/>
    <w:rsid w:val="00CB15DD"/>
    <w:rsid w:val="00CB2BE8"/>
    <w:rsid w:val="00CB3E07"/>
    <w:rsid w:val="00CC1401"/>
    <w:rsid w:val="00CC2A64"/>
    <w:rsid w:val="00CC2E9E"/>
    <w:rsid w:val="00CD14E0"/>
    <w:rsid w:val="00CE0337"/>
    <w:rsid w:val="00CE18AC"/>
    <w:rsid w:val="00CE6448"/>
    <w:rsid w:val="00CF1CD2"/>
    <w:rsid w:val="00CF43C7"/>
    <w:rsid w:val="00D00D93"/>
    <w:rsid w:val="00D13384"/>
    <w:rsid w:val="00D144F1"/>
    <w:rsid w:val="00D23F05"/>
    <w:rsid w:val="00D247D9"/>
    <w:rsid w:val="00D31BCA"/>
    <w:rsid w:val="00D35D24"/>
    <w:rsid w:val="00D44440"/>
    <w:rsid w:val="00D579DF"/>
    <w:rsid w:val="00D639DF"/>
    <w:rsid w:val="00D63DEC"/>
    <w:rsid w:val="00D72D62"/>
    <w:rsid w:val="00D818E1"/>
    <w:rsid w:val="00D95722"/>
    <w:rsid w:val="00DA1811"/>
    <w:rsid w:val="00DA3094"/>
    <w:rsid w:val="00DA319C"/>
    <w:rsid w:val="00DB317A"/>
    <w:rsid w:val="00DC2C88"/>
    <w:rsid w:val="00DD3DB8"/>
    <w:rsid w:val="00DD7140"/>
    <w:rsid w:val="00E03EF5"/>
    <w:rsid w:val="00E1374E"/>
    <w:rsid w:val="00E1477B"/>
    <w:rsid w:val="00E15364"/>
    <w:rsid w:val="00E17BF5"/>
    <w:rsid w:val="00E40ED3"/>
    <w:rsid w:val="00E46284"/>
    <w:rsid w:val="00E51B30"/>
    <w:rsid w:val="00E51B60"/>
    <w:rsid w:val="00E52404"/>
    <w:rsid w:val="00E708B8"/>
    <w:rsid w:val="00E73148"/>
    <w:rsid w:val="00E77B4D"/>
    <w:rsid w:val="00EB03E4"/>
    <w:rsid w:val="00EB79ED"/>
    <w:rsid w:val="00EC2822"/>
    <w:rsid w:val="00EC62F0"/>
    <w:rsid w:val="00ED2A95"/>
    <w:rsid w:val="00EE3578"/>
    <w:rsid w:val="00EF00C9"/>
    <w:rsid w:val="00EF1D85"/>
    <w:rsid w:val="00EF3F0F"/>
    <w:rsid w:val="00EF4599"/>
    <w:rsid w:val="00EF5124"/>
    <w:rsid w:val="00F02AAC"/>
    <w:rsid w:val="00F05774"/>
    <w:rsid w:val="00F07F8A"/>
    <w:rsid w:val="00F10633"/>
    <w:rsid w:val="00F208DB"/>
    <w:rsid w:val="00F20FA1"/>
    <w:rsid w:val="00F60B25"/>
    <w:rsid w:val="00F62AC4"/>
    <w:rsid w:val="00F6507E"/>
    <w:rsid w:val="00F654FF"/>
    <w:rsid w:val="00F856C1"/>
    <w:rsid w:val="00F871F3"/>
    <w:rsid w:val="00F93817"/>
    <w:rsid w:val="00FA07E0"/>
    <w:rsid w:val="00FA2CB0"/>
    <w:rsid w:val="00FA2DC2"/>
    <w:rsid w:val="00FA3BF0"/>
    <w:rsid w:val="00FA5BD4"/>
    <w:rsid w:val="00FA6BF1"/>
    <w:rsid w:val="00FB751A"/>
    <w:rsid w:val="00FB7D0B"/>
    <w:rsid w:val="00FC540E"/>
    <w:rsid w:val="00FD4609"/>
    <w:rsid w:val="00FD4688"/>
    <w:rsid w:val="00FD4D40"/>
    <w:rsid w:val="00FD59C4"/>
    <w:rsid w:val="00FD5A90"/>
    <w:rsid w:val="00FE2A4D"/>
    <w:rsid w:val="00FE3BAF"/>
    <w:rsid w:val="00FE4209"/>
    <w:rsid w:val="00FE49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19C67"/>
  <w15:docId w15:val="{FFF2FA0E-C890-4738-88F6-C1D9EA51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811"/>
  </w:style>
  <w:style w:type="paragraph" w:styleId="Ttulo1">
    <w:name w:val="heading 1"/>
    <w:basedOn w:val="Normal"/>
    <w:link w:val="Ttulo1Char"/>
    <w:uiPriority w:val="9"/>
    <w:qFormat/>
    <w:rsid w:val="0056625C"/>
    <w:pPr>
      <w:widowControl w:val="0"/>
      <w:autoSpaceDE w:val="0"/>
      <w:autoSpaceDN w:val="0"/>
      <w:ind w:left="101"/>
      <w:outlineLvl w:val="0"/>
    </w:pPr>
    <w:rPr>
      <w:rFonts w:ascii="Calibri" w:eastAsia="Calibri" w:hAnsi="Calibri" w:cs="Calibri"/>
      <w:b/>
      <w:bCs/>
      <w:szCs w:val="24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049A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49A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33B5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C353C6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277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27757"/>
  </w:style>
  <w:style w:type="paragraph" w:styleId="Rodap">
    <w:name w:val="footer"/>
    <w:basedOn w:val="Normal"/>
    <w:link w:val="RodapChar"/>
    <w:uiPriority w:val="99"/>
    <w:unhideWhenUsed/>
    <w:rsid w:val="0082775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7757"/>
  </w:style>
  <w:style w:type="paragraph" w:styleId="NormalWeb">
    <w:name w:val="Normal (Web)"/>
    <w:basedOn w:val="Normal"/>
    <w:uiPriority w:val="99"/>
    <w:semiHidden/>
    <w:unhideWhenUsed/>
    <w:rsid w:val="0070606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1E03AE"/>
    <w:pPr>
      <w:ind w:left="720"/>
      <w:contextualSpacing/>
      <w:jc w:val="both"/>
    </w:pPr>
  </w:style>
  <w:style w:type="character" w:customStyle="1" w:styleId="Ttulo1Char">
    <w:name w:val="Título 1 Char"/>
    <w:basedOn w:val="Fontepargpadro"/>
    <w:link w:val="Ttulo1"/>
    <w:uiPriority w:val="9"/>
    <w:rsid w:val="0056625C"/>
    <w:rPr>
      <w:rFonts w:ascii="Calibri" w:eastAsia="Calibri" w:hAnsi="Calibri" w:cs="Calibri"/>
      <w:b/>
      <w:bCs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56625C"/>
    <w:pPr>
      <w:widowControl w:val="0"/>
      <w:autoSpaceDE w:val="0"/>
      <w:autoSpaceDN w:val="0"/>
    </w:pPr>
    <w:rPr>
      <w:rFonts w:ascii="Arial MT" w:eastAsia="Arial MT" w:hAnsi="Arial MT" w:cs="Arial MT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6625C"/>
    <w:rPr>
      <w:rFonts w:ascii="Arial MT" w:eastAsia="Arial MT" w:hAnsi="Arial MT" w:cs="Arial MT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%2301\SEduc%20Carpina\Logos%20e%20Timbres%20Prefeitura%20e%20Seduc%20Carpina%202015\Seduc\Timbre%20da%20Seduc2%20-%20Vertical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DF083-AFBD-46DF-81A1-BDA523D5B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Timbre da Seduc2 - Vertical</Template>
  <TotalTime>15</TotalTime>
  <Pages>1</Pages>
  <Words>202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PMC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PC01</dc:creator>
  <cp:lastModifiedBy>CARPINA</cp:lastModifiedBy>
  <cp:revision>5</cp:revision>
  <cp:lastPrinted>2025-03-27T18:34:00Z</cp:lastPrinted>
  <dcterms:created xsi:type="dcterms:W3CDTF">2026-10-10T02:32:00Z</dcterms:created>
  <dcterms:modified xsi:type="dcterms:W3CDTF">2026-10-10T02:47:00Z</dcterms:modified>
</cp:coreProperties>
</file>